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CCA" w:rsidRPr="0058761E" w:rsidRDefault="008E3CCA" w:rsidP="0058761E">
      <w:pPr>
        <w:jc w:val="center"/>
        <w:rPr>
          <w:b/>
          <w:sz w:val="28"/>
          <w:szCs w:val="28"/>
        </w:rPr>
      </w:pPr>
      <w:r w:rsidRPr="0058761E">
        <w:rPr>
          <w:b/>
          <w:sz w:val="28"/>
          <w:szCs w:val="28"/>
        </w:rPr>
        <w:t>RAMweb Electronic Payment Instructions</w:t>
      </w:r>
    </w:p>
    <w:p w:rsidR="009A49DC" w:rsidRDefault="009A49DC"/>
    <w:p w:rsidR="004A5BF3" w:rsidRDefault="009A49DC">
      <w:r>
        <w:t xml:space="preserve">Log in to RAMweb at </w:t>
      </w:r>
      <w:hyperlink r:id="rId4" w:history="1">
        <w:r w:rsidR="004A5BF3" w:rsidRPr="00160733">
          <w:rPr>
            <w:rStyle w:val="Hyperlink"/>
          </w:rPr>
          <w:t>https://ramweb.colost</w:t>
        </w:r>
        <w:r w:rsidR="004A5BF3" w:rsidRPr="00160733">
          <w:rPr>
            <w:rStyle w:val="Hyperlink"/>
          </w:rPr>
          <w:t>a</w:t>
        </w:r>
        <w:r w:rsidR="004A5BF3" w:rsidRPr="00160733">
          <w:rPr>
            <w:rStyle w:val="Hyperlink"/>
          </w:rPr>
          <w:t>te.edu/registrar/Public/Login.aspx</w:t>
        </w:r>
      </w:hyperlink>
    </w:p>
    <w:p w:rsidR="008E3CCA" w:rsidRDefault="004A5BF3">
      <w:r>
        <w:rPr>
          <w:noProof/>
        </w:rPr>
        <w:drawing>
          <wp:inline distT="0" distB="0" distL="0" distR="0" wp14:anchorId="64EA4723" wp14:editId="0AB80161">
            <wp:extent cx="6858000" cy="23279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CE" w:rsidRDefault="00EF0BA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3A4E14" wp14:editId="33D20C7D">
                <wp:simplePos x="0" y="0"/>
                <wp:positionH relativeFrom="column">
                  <wp:posOffset>5804992</wp:posOffset>
                </wp:positionH>
                <wp:positionV relativeFrom="paragraph">
                  <wp:posOffset>220523</wp:posOffset>
                </wp:positionV>
                <wp:extent cx="647700" cy="228600"/>
                <wp:effectExtent l="0" t="152400" r="0" b="133350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6619">
                          <a:off x="0" y="0"/>
                          <a:ext cx="64770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1B5F4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" o:spid="_x0000_s1026" type="#_x0000_t66" style="position:absolute;margin-left:457.1pt;margin-top:17.35pt;width:51pt;height:18pt;rotation:-2581442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" adj="3812" fillcolor="#5b9bd5 [3204]" strokecolor="#1f4d78 [1604]" strokeweight="1pt"/>
            </w:pict>
          </mc:Fallback>
        </mc:AlternateContent>
      </w:r>
    </w:p>
    <w:p w:rsidR="008514D6" w:rsidRDefault="004A5BF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D47294" wp14:editId="663C8F46">
                <wp:simplePos x="0" y="0"/>
                <wp:positionH relativeFrom="column">
                  <wp:posOffset>6309360</wp:posOffset>
                </wp:positionH>
                <wp:positionV relativeFrom="paragraph">
                  <wp:posOffset>200025</wp:posOffset>
                </wp:positionV>
                <wp:extent cx="647700" cy="248122"/>
                <wp:effectExtent l="0" t="171450" r="0" b="114300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7130">
                          <a:off x="0" y="0"/>
                          <a:ext cx="647700" cy="248122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C768" id="Left Arrow 5" o:spid="_x0000_s1026" type="#_x0000_t66" style="position:absolute;margin-left:496.8pt;margin-top:15.75pt;width:51pt;height:19.55pt;rotation:-2799337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" adj="4137" fillcolor="#5b9bd5" strokecolor="#41719c" strokeweight="1pt"/>
            </w:pict>
          </mc:Fallback>
        </mc:AlternateContent>
      </w:r>
      <w:r>
        <w:rPr>
          <w:noProof/>
        </w:rPr>
        <w:t xml:space="preserve">In the main </w:t>
      </w:r>
      <w:r w:rsidRPr="00F93688">
        <w:rPr>
          <w:b/>
          <w:noProof/>
        </w:rPr>
        <w:t>Menu</w:t>
      </w:r>
      <w:r>
        <w:rPr>
          <w:noProof/>
        </w:rPr>
        <w:t xml:space="preserve">, select </w:t>
      </w:r>
      <w:r w:rsidRPr="00F93688">
        <w:rPr>
          <w:b/>
          <w:noProof/>
        </w:rPr>
        <w:t>Billing and Tax Information</w:t>
      </w:r>
    </w:p>
    <w:p w:rsidR="004A5BF3" w:rsidRDefault="004A5BF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50C251" wp14:editId="433B8E7E">
                <wp:simplePos x="0" y="0"/>
                <wp:positionH relativeFrom="column">
                  <wp:posOffset>400050</wp:posOffset>
                </wp:positionH>
                <wp:positionV relativeFrom="paragraph">
                  <wp:posOffset>313055</wp:posOffset>
                </wp:positionV>
                <wp:extent cx="657225" cy="114300"/>
                <wp:effectExtent l="0" t="0" r="952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14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36B12" id="Rectangle 6" o:spid="_x0000_s1026" style="position:absolute;margin-left:31.5pt;margin-top:24.65pt;width:51.75pt;height: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" fillcolor="#e7e6e6 [32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792E23" wp14:editId="5AEBAFFB">
                <wp:simplePos x="0" y="0"/>
                <wp:positionH relativeFrom="column">
                  <wp:posOffset>1638300</wp:posOffset>
                </wp:positionH>
                <wp:positionV relativeFrom="paragraph">
                  <wp:posOffset>697865</wp:posOffset>
                </wp:positionV>
                <wp:extent cx="1209675" cy="142875"/>
                <wp:effectExtent l="0" t="0" r="952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CD5A3" id="Rectangle 8" o:spid="_x0000_s1026" style="position:absolute;margin-left:129pt;margin-top:54.95pt;width:95.2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CB2406" wp14:editId="7231CCF9">
                <wp:simplePos x="0" y="0"/>
                <wp:positionH relativeFrom="column">
                  <wp:posOffset>76200</wp:posOffset>
                </wp:positionH>
                <wp:positionV relativeFrom="paragraph">
                  <wp:posOffset>755015</wp:posOffset>
                </wp:positionV>
                <wp:extent cx="657225" cy="28575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C2617" id="Rectangle 7" o:spid="_x0000_s1026" style="position:absolute;margin-left:6pt;margin-top:59.45pt;width:51.75pt;height:22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7D82FB6" wp14:editId="150ACA13">
            <wp:extent cx="6858000" cy="1744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F3" w:rsidRDefault="004A5BF3">
      <w:pPr>
        <w:rPr>
          <w:noProof/>
        </w:rPr>
      </w:pPr>
    </w:p>
    <w:p w:rsidR="008514D6" w:rsidRDefault="009A49DC">
      <w:pPr>
        <w:rPr>
          <w:noProof/>
        </w:rPr>
      </w:pPr>
      <w:r>
        <w:rPr>
          <w:noProof/>
        </w:rPr>
        <w:t xml:space="preserve">Select </w:t>
      </w:r>
      <w:r w:rsidRPr="00F93688">
        <w:rPr>
          <w:b/>
          <w:noProof/>
        </w:rPr>
        <w:t>Pay My Bill</w:t>
      </w:r>
    </w:p>
    <w:p w:rsidR="003C6D0D" w:rsidRDefault="004A5B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D39F2" wp14:editId="1284B845">
                <wp:simplePos x="0" y="0"/>
                <wp:positionH relativeFrom="column">
                  <wp:posOffset>792449</wp:posOffset>
                </wp:positionH>
                <wp:positionV relativeFrom="paragraph">
                  <wp:posOffset>185785</wp:posOffset>
                </wp:positionV>
                <wp:extent cx="643418" cy="237995"/>
                <wp:effectExtent l="0" t="152400" r="0" b="12446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11083">
                          <a:off x="0" y="0"/>
                          <a:ext cx="643418" cy="2379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AD3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6" o:spid="_x0000_s1026" type="#_x0000_t13" style="position:absolute;margin-left:62.4pt;margin-top:14.65pt;width:50.65pt;height:18.75pt;rotation:907791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" adj="17605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5612351" wp14:editId="6A94A175">
            <wp:extent cx="6858000" cy="16770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D6" w:rsidRDefault="008514D6"/>
    <w:p w:rsidR="002A13CE" w:rsidRDefault="002A13CE"/>
    <w:p w:rsidR="002A13CE" w:rsidRDefault="002A13CE"/>
    <w:p w:rsidR="002A13CE" w:rsidRDefault="002A13CE"/>
    <w:p w:rsidR="00EF0BA5" w:rsidRPr="00EF0BA5" w:rsidRDefault="009A49DC" w:rsidP="00EF0BA5">
      <w:pPr>
        <w:spacing w:after="0"/>
        <w:rPr>
          <w:b/>
          <w:sz w:val="16"/>
          <w:szCs w:val="16"/>
        </w:rPr>
      </w:pPr>
      <w:r>
        <w:t xml:space="preserve">Enter amount you would like to pay and click </w:t>
      </w:r>
      <w:r w:rsidRPr="00F93688">
        <w:rPr>
          <w:b/>
        </w:rPr>
        <w:t>Continue</w:t>
      </w:r>
      <w:r w:rsidR="00EF0BA5">
        <w:rPr>
          <w:b/>
        </w:rPr>
        <w:t xml:space="preserve"> </w:t>
      </w:r>
    </w:p>
    <w:p w:rsidR="00EF0BA5" w:rsidRPr="00EF0BA5" w:rsidRDefault="00EF0BA5" w:rsidP="00EF0BA5">
      <w:pPr>
        <w:spacing w:after="0"/>
        <w:rPr>
          <w:noProof/>
          <w:sz w:val="16"/>
          <w:szCs w:val="16"/>
        </w:rPr>
      </w:pPr>
    </w:p>
    <w:p w:rsidR="008E3CCA" w:rsidRDefault="00F936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3A3466" wp14:editId="43F8F297">
                <wp:simplePos x="0" y="0"/>
                <wp:positionH relativeFrom="column">
                  <wp:posOffset>420573</wp:posOffset>
                </wp:positionH>
                <wp:positionV relativeFrom="paragraph">
                  <wp:posOffset>1832356</wp:posOffset>
                </wp:positionV>
                <wp:extent cx="468173" cy="204470"/>
                <wp:effectExtent l="0" t="95250" r="8255" b="8128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54326">
                          <a:off x="0" y="0"/>
                          <a:ext cx="468173" cy="20447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CE286" id="Right Arrow 18" o:spid="_x0000_s1026" type="#_x0000_t13" style="position:absolute;margin-left:33.1pt;margin-top:144.3pt;width:36.85pt;height:16.1pt;rotation:9562058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" adj="16883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7DDBA" wp14:editId="63920149">
                <wp:simplePos x="0" y="0"/>
                <wp:positionH relativeFrom="margin">
                  <wp:posOffset>2943381</wp:posOffset>
                </wp:positionH>
                <wp:positionV relativeFrom="paragraph">
                  <wp:posOffset>1316770</wp:posOffset>
                </wp:positionV>
                <wp:extent cx="494520" cy="204826"/>
                <wp:effectExtent l="0" t="95250" r="1270" b="8128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86953">
                          <a:off x="0" y="0"/>
                          <a:ext cx="494520" cy="204826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7A23B" id="Right Arrow 17" o:spid="_x0000_s1026" type="#_x0000_t13" style="position:absolute;margin-left:231.75pt;margin-top:103.7pt;width:38.95pt;height:16.15pt;rotation:9597696fd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" adj="17127" fillcolor="#5b9bd5" strokecolor="#41719c" strokeweight="1pt">
                <w10:wrap anchorx="margin"/>
              </v:shape>
            </w:pict>
          </mc:Fallback>
        </mc:AlternateContent>
      </w:r>
      <w:r w:rsidR="003C6D0D">
        <w:rPr>
          <w:noProof/>
        </w:rPr>
        <w:drawing>
          <wp:inline distT="0" distB="0" distL="0" distR="0" wp14:anchorId="527AB748" wp14:editId="318DAF52">
            <wp:extent cx="6620256" cy="3559554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77" t="42245" r="16677" b="11046"/>
                    <a:stretch/>
                  </pic:blipFill>
                  <pic:spPr bwMode="auto">
                    <a:xfrm>
                      <a:off x="0" y="0"/>
                      <a:ext cx="6653240" cy="357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4D6" w:rsidRDefault="008514D6">
      <w:pPr>
        <w:rPr>
          <w:noProof/>
        </w:rPr>
      </w:pPr>
    </w:p>
    <w:p w:rsidR="00EF0BA5" w:rsidRDefault="009A49DC" w:rsidP="00EF0BA5">
      <w:pPr>
        <w:spacing w:after="0"/>
        <w:rPr>
          <w:b/>
          <w:noProof/>
        </w:rPr>
      </w:pPr>
      <w:r>
        <w:rPr>
          <w:noProof/>
        </w:rPr>
        <w:t xml:space="preserve">Select your payment method from the options and click </w:t>
      </w:r>
      <w:r w:rsidRPr="00F93688">
        <w:rPr>
          <w:b/>
          <w:noProof/>
        </w:rPr>
        <w:t>Continue Checkout</w:t>
      </w:r>
      <w:r w:rsidR="00EF0BA5">
        <w:rPr>
          <w:b/>
          <w:noProof/>
        </w:rPr>
        <w:t xml:space="preserve">  </w:t>
      </w:r>
    </w:p>
    <w:p w:rsidR="00EF0BA5" w:rsidRDefault="00EF0BA5" w:rsidP="00EF0BA5">
      <w:pPr>
        <w:spacing w:after="0"/>
        <w:rPr>
          <w:sz w:val="16"/>
          <w:szCs w:val="16"/>
        </w:rPr>
      </w:pPr>
      <w:r w:rsidRPr="00EF0BA5">
        <w:rPr>
          <w:sz w:val="16"/>
          <w:szCs w:val="16"/>
        </w:rPr>
        <w:t>(</w:t>
      </w:r>
      <w:r>
        <w:rPr>
          <w:sz w:val="16"/>
          <w:szCs w:val="16"/>
        </w:rPr>
        <w:t>C</w:t>
      </w:r>
      <w:r w:rsidRPr="00EF0BA5">
        <w:rPr>
          <w:sz w:val="16"/>
          <w:szCs w:val="16"/>
        </w:rPr>
        <w:t xml:space="preserve">redit </w:t>
      </w:r>
      <w:r>
        <w:rPr>
          <w:sz w:val="16"/>
          <w:szCs w:val="16"/>
        </w:rPr>
        <w:t>C</w:t>
      </w:r>
      <w:r w:rsidRPr="00EF0BA5">
        <w:rPr>
          <w:sz w:val="16"/>
          <w:szCs w:val="16"/>
        </w:rPr>
        <w:t>ard payments will be directed to our third party processor Colorado.gov)</w:t>
      </w:r>
    </w:p>
    <w:p w:rsidR="00EF0BA5" w:rsidRDefault="00EF0BA5" w:rsidP="00EF0BA5">
      <w:pPr>
        <w:spacing w:after="0"/>
        <w:rPr>
          <w:sz w:val="16"/>
          <w:szCs w:val="16"/>
        </w:rPr>
      </w:pPr>
    </w:p>
    <w:p w:rsidR="008E3CCA" w:rsidRDefault="002A13C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21EC10" wp14:editId="6F6A03D1">
                <wp:simplePos x="0" y="0"/>
                <wp:positionH relativeFrom="column">
                  <wp:posOffset>932180</wp:posOffset>
                </wp:positionH>
                <wp:positionV relativeFrom="paragraph">
                  <wp:posOffset>1069340</wp:posOffset>
                </wp:positionV>
                <wp:extent cx="467995" cy="186055"/>
                <wp:effectExtent l="0" t="57150" r="8255" b="6159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20694">
                          <a:off x="0" y="0"/>
                          <a:ext cx="467995" cy="18605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DD95" id="Right Arrow 24" o:spid="_x0000_s1026" type="#_x0000_t13" style="position:absolute;margin-left:73.4pt;margin-top:84.2pt;width:36.85pt;height:14.65pt;rotation:-1002625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" adj="17306" fillcolor="#5b9bd5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B0E5F1" wp14:editId="77720E9D">
                <wp:simplePos x="0" y="0"/>
                <wp:positionH relativeFrom="column">
                  <wp:posOffset>902335</wp:posOffset>
                </wp:positionH>
                <wp:positionV relativeFrom="paragraph">
                  <wp:posOffset>1189990</wp:posOffset>
                </wp:positionV>
                <wp:extent cx="467995" cy="204470"/>
                <wp:effectExtent l="0" t="0" r="8255" b="508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7995" cy="20447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6FCB8" id="Right Arrow 25" o:spid="_x0000_s1026" type="#_x0000_t13" style="position:absolute;margin-left:71.05pt;margin-top:93.7pt;width:36.85pt;height:16.1pt;rotation:18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" adj="16881" fillcolor="#5b9bd5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971D09" wp14:editId="6341CC37">
                <wp:simplePos x="0" y="0"/>
                <wp:positionH relativeFrom="column">
                  <wp:posOffset>922655</wp:posOffset>
                </wp:positionH>
                <wp:positionV relativeFrom="paragraph">
                  <wp:posOffset>1313180</wp:posOffset>
                </wp:positionV>
                <wp:extent cx="468173" cy="204826"/>
                <wp:effectExtent l="0" t="95250" r="0" b="62230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23805">
                          <a:off x="0" y="0"/>
                          <a:ext cx="468173" cy="204826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32FA0" id="Right Arrow 23" o:spid="_x0000_s1026" type="#_x0000_t13" style="position:absolute;margin-left:72.65pt;margin-top:103.4pt;width:36.85pt;height:16.15pt;rotation:9419495fd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" adj="16875" fillcolor="#5b9bd5" stroked="f" strokeweight="1pt"/>
            </w:pict>
          </mc:Fallback>
        </mc:AlternateContent>
      </w:r>
      <w:r w:rsidR="008514D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AD00D2" wp14:editId="63052BB0">
                <wp:simplePos x="0" y="0"/>
                <wp:positionH relativeFrom="column">
                  <wp:posOffset>727608</wp:posOffset>
                </wp:positionH>
                <wp:positionV relativeFrom="paragraph">
                  <wp:posOffset>1972361</wp:posOffset>
                </wp:positionV>
                <wp:extent cx="468173" cy="204826"/>
                <wp:effectExtent l="0" t="95250" r="8255" b="8128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24523">
                          <a:off x="0" y="0"/>
                          <a:ext cx="468173" cy="204826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B1AC3F" id="Right Arrow 19" o:spid="_x0000_s1026" type="#_x0000_t13" style="position:absolute;margin-left:57.3pt;margin-top:155.3pt;width:36.85pt;height:16.15pt;rotation:9638732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" adj="16875" fillcolor="#5b9bd5" strokecolor="#41719c" strokeweight="1pt"/>
            </w:pict>
          </mc:Fallback>
        </mc:AlternateContent>
      </w:r>
      <w:r w:rsidR="008B40C7">
        <w:rPr>
          <w:noProof/>
        </w:rPr>
        <w:drawing>
          <wp:inline distT="0" distB="0" distL="0" distR="0" wp14:anchorId="4BBEC93C" wp14:editId="25AEF72C">
            <wp:extent cx="6605625" cy="3561422"/>
            <wp:effectExtent l="0" t="0" r="508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08" t="41782" r="16800" b="11210"/>
                    <a:stretch/>
                  </pic:blipFill>
                  <pic:spPr bwMode="auto">
                    <a:xfrm>
                      <a:off x="0" y="0"/>
                      <a:ext cx="6643574" cy="358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4D6" w:rsidRDefault="008514D6">
      <w:pPr>
        <w:rPr>
          <w:noProof/>
        </w:rPr>
      </w:pPr>
    </w:p>
    <w:p w:rsidR="008514D6" w:rsidRDefault="008514D6">
      <w:pPr>
        <w:rPr>
          <w:noProof/>
        </w:rPr>
      </w:pPr>
    </w:p>
    <w:p w:rsidR="008514D6" w:rsidRDefault="008514D6">
      <w:pPr>
        <w:rPr>
          <w:noProof/>
        </w:rPr>
      </w:pPr>
    </w:p>
    <w:p w:rsidR="008514D6" w:rsidRPr="00F93688" w:rsidRDefault="008514D6">
      <w:pPr>
        <w:rPr>
          <w:b/>
          <w:noProof/>
        </w:rPr>
      </w:pPr>
      <w:r>
        <w:rPr>
          <w:noProof/>
        </w:rPr>
        <w:t>Enter all requested information</w:t>
      </w:r>
      <w:r w:rsidR="0058761E">
        <w:rPr>
          <w:noProof/>
        </w:rPr>
        <w:t xml:space="preserve"> and</w:t>
      </w:r>
      <w:r>
        <w:rPr>
          <w:noProof/>
        </w:rPr>
        <w:t xml:space="preserve"> click </w:t>
      </w:r>
      <w:r w:rsidRPr="00F93688">
        <w:rPr>
          <w:b/>
          <w:noProof/>
        </w:rPr>
        <w:t>Submit</w:t>
      </w:r>
    </w:p>
    <w:p w:rsidR="008E3CCA" w:rsidRDefault="005C0C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12F7BA" wp14:editId="7CB65EC0">
                <wp:simplePos x="0" y="0"/>
                <wp:positionH relativeFrom="column">
                  <wp:posOffset>661111</wp:posOffset>
                </wp:positionH>
                <wp:positionV relativeFrom="paragraph">
                  <wp:posOffset>543153</wp:posOffset>
                </wp:positionV>
                <wp:extent cx="482803" cy="204826"/>
                <wp:effectExtent l="0" t="76200" r="12700" b="8128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80835">
                          <a:off x="0" y="0"/>
                          <a:ext cx="482803" cy="204826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FDB680" id="Right Arrow 22" o:spid="_x0000_s1026" type="#_x0000_t13" style="position:absolute;margin-left:52.05pt;margin-top:42.75pt;width:38pt;height:16.15pt;rotation:9918693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" adj="17018" fillcolor="#5b9bd5" strokecolor="#41719c" strokeweight="1pt"/>
            </w:pict>
          </mc:Fallback>
        </mc:AlternateContent>
      </w:r>
      <w:r w:rsidR="002A13C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2EC7DE" wp14:editId="61B64C44">
                <wp:simplePos x="0" y="0"/>
                <wp:positionH relativeFrom="column">
                  <wp:posOffset>456718</wp:posOffset>
                </wp:positionH>
                <wp:positionV relativeFrom="paragraph">
                  <wp:posOffset>5247538</wp:posOffset>
                </wp:positionV>
                <wp:extent cx="482803" cy="204826"/>
                <wp:effectExtent l="0" t="76200" r="12700" b="81280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80835">
                          <a:off x="0" y="0"/>
                          <a:ext cx="482803" cy="204826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C0C7D" id="Right Arrow 27" o:spid="_x0000_s1026" type="#_x0000_t13" style="position:absolute;margin-left:35.95pt;margin-top:413.2pt;width:38pt;height:16.15pt;rotation:9918693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" adj="17018" fillcolor="#5b9bd5" strokecolor="#41719c" strokeweight="1pt"/>
            </w:pict>
          </mc:Fallback>
        </mc:AlternateContent>
      </w:r>
      <w:r w:rsidR="002A13C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98A485" wp14:editId="5FEC57A8">
                <wp:simplePos x="0" y="0"/>
                <wp:positionH relativeFrom="column">
                  <wp:posOffset>1978152</wp:posOffset>
                </wp:positionH>
                <wp:positionV relativeFrom="paragraph">
                  <wp:posOffset>3411626</wp:posOffset>
                </wp:positionV>
                <wp:extent cx="482803" cy="204826"/>
                <wp:effectExtent l="0" t="76200" r="12700" b="8128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80835">
                          <a:off x="0" y="0"/>
                          <a:ext cx="482803" cy="204826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1E188D" id="Right Arrow 21" o:spid="_x0000_s1026" type="#_x0000_t13" style="position:absolute;margin-left:155.75pt;margin-top:268.65pt;width:38pt;height:16.15pt;rotation:9918693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" adj="17018" fillcolor="#5b9bd5" strokecolor="#41719c" strokeweight="1pt"/>
            </w:pict>
          </mc:Fallback>
        </mc:AlternateContent>
      </w:r>
      <w:r w:rsidR="002A13CE">
        <w:rPr>
          <w:noProof/>
        </w:rPr>
        <w:drawing>
          <wp:inline distT="0" distB="0" distL="0" distR="0" wp14:anchorId="07190FED" wp14:editId="6784AC98">
            <wp:extent cx="6235219" cy="563940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7603" cy="565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61E" w:rsidRDefault="0058761E">
      <w:pPr>
        <w:rPr>
          <w:noProof/>
        </w:rPr>
      </w:pPr>
    </w:p>
    <w:p w:rsidR="00EF0BA5" w:rsidRDefault="00EF0BA5">
      <w:pPr>
        <w:rPr>
          <w:noProof/>
        </w:rPr>
      </w:pPr>
    </w:p>
    <w:p w:rsidR="00EF0BA5" w:rsidRDefault="00EF0BA5">
      <w:pPr>
        <w:rPr>
          <w:noProof/>
        </w:rPr>
      </w:pPr>
    </w:p>
    <w:p w:rsidR="00EF0BA5" w:rsidRDefault="00EF0BA5">
      <w:pPr>
        <w:rPr>
          <w:noProof/>
        </w:rPr>
      </w:pPr>
    </w:p>
    <w:p w:rsidR="00EF0BA5" w:rsidRDefault="00EF0BA5">
      <w:pPr>
        <w:rPr>
          <w:noProof/>
        </w:rPr>
      </w:pPr>
    </w:p>
    <w:p w:rsidR="00EF0BA5" w:rsidRDefault="00EF0BA5">
      <w:pPr>
        <w:rPr>
          <w:noProof/>
        </w:rPr>
      </w:pPr>
    </w:p>
    <w:p w:rsidR="00EF0BA5" w:rsidRDefault="00EF0BA5">
      <w:pPr>
        <w:rPr>
          <w:noProof/>
        </w:rPr>
      </w:pPr>
    </w:p>
    <w:p w:rsidR="00EF0BA5" w:rsidRDefault="00EF0BA5">
      <w:pPr>
        <w:rPr>
          <w:noProof/>
        </w:rPr>
      </w:pPr>
    </w:p>
    <w:p w:rsidR="00EF0BA5" w:rsidRDefault="00EF0BA5">
      <w:pPr>
        <w:rPr>
          <w:noProof/>
        </w:rPr>
      </w:pPr>
      <w:bookmarkStart w:id="0" w:name="_GoBack"/>
      <w:bookmarkEnd w:id="0"/>
    </w:p>
    <w:p w:rsidR="008B40C7" w:rsidRPr="005C0C12" w:rsidRDefault="008514D6">
      <w:pPr>
        <w:rPr>
          <w:b/>
          <w:noProof/>
        </w:rPr>
      </w:pPr>
      <w:r>
        <w:rPr>
          <w:noProof/>
        </w:rPr>
        <w:t>Verify payment and banking information</w:t>
      </w:r>
      <w:r w:rsidR="0058761E">
        <w:rPr>
          <w:noProof/>
        </w:rPr>
        <w:t xml:space="preserve"> and</w:t>
      </w:r>
      <w:r>
        <w:rPr>
          <w:noProof/>
        </w:rPr>
        <w:t xml:space="preserve"> click </w:t>
      </w:r>
      <w:r w:rsidRPr="005C0C12">
        <w:rPr>
          <w:b/>
          <w:noProof/>
        </w:rPr>
        <w:t>Submit</w:t>
      </w:r>
    </w:p>
    <w:p w:rsidR="008E3CCA" w:rsidRDefault="00EF0BA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F2EBCA" wp14:editId="6D4C93F3">
                <wp:simplePos x="0" y="0"/>
                <wp:positionH relativeFrom="column">
                  <wp:posOffset>283751</wp:posOffset>
                </wp:positionH>
                <wp:positionV relativeFrom="paragraph">
                  <wp:posOffset>1601724</wp:posOffset>
                </wp:positionV>
                <wp:extent cx="482803" cy="204826"/>
                <wp:effectExtent l="0" t="76200" r="12700" b="81280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80835">
                          <a:off x="0" y="0"/>
                          <a:ext cx="482803" cy="204826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5F6D73" id="Right Arrow 20" o:spid="_x0000_s1026" type="#_x0000_t13" style="position:absolute;margin-left:22.35pt;margin-top:126.1pt;width:38pt;height:16.15pt;rotation:9918693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" adj="17018" fillcolor="#5b9bd5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460DE60B" wp14:editId="1E3F06B8">
            <wp:extent cx="6181344" cy="20923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619" cy="209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D6" w:rsidRDefault="008514D6">
      <w:pPr>
        <w:rPr>
          <w:noProof/>
        </w:rPr>
      </w:pPr>
    </w:p>
    <w:p w:rsidR="008514D6" w:rsidRDefault="008514D6">
      <w:pPr>
        <w:rPr>
          <w:noProof/>
        </w:rPr>
      </w:pPr>
      <w:r>
        <w:rPr>
          <w:noProof/>
        </w:rPr>
        <w:t xml:space="preserve">Your receipt number will be </w:t>
      </w:r>
      <w:r w:rsidR="0058761E">
        <w:rPr>
          <w:noProof/>
        </w:rPr>
        <w:t xml:space="preserve">shown here and </w:t>
      </w:r>
      <w:r>
        <w:rPr>
          <w:noProof/>
        </w:rPr>
        <w:t>emailed to you</w:t>
      </w:r>
    </w:p>
    <w:p w:rsidR="008B40C7" w:rsidRDefault="004044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582C66" wp14:editId="27AC312E">
                <wp:simplePos x="0" y="0"/>
                <wp:positionH relativeFrom="column">
                  <wp:posOffset>654356</wp:posOffset>
                </wp:positionH>
                <wp:positionV relativeFrom="paragraph">
                  <wp:posOffset>777951</wp:posOffset>
                </wp:positionV>
                <wp:extent cx="409651" cy="204826"/>
                <wp:effectExtent l="0" t="57150" r="28575" b="6223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57048">
                          <a:off x="0" y="0"/>
                          <a:ext cx="409651" cy="204826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967FDF" id="Right Arrow 2" o:spid="_x0000_s1026" type="#_x0000_t13" style="position:absolute;margin-left:51.5pt;margin-top:61.25pt;width:32.25pt;height:16.15pt;rotation:9892712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" fillcolor="#5b9bd5" strokecolor="#41719c" strokeweight="1pt"/>
            </w:pict>
          </mc:Fallback>
        </mc:AlternateContent>
      </w:r>
      <w:r w:rsidR="009A49DC">
        <w:rPr>
          <w:noProof/>
        </w:rPr>
        <w:drawing>
          <wp:inline distT="0" distB="0" distL="0" distR="0" wp14:anchorId="6B7D692F" wp14:editId="17FCC692">
            <wp:extent cx="5869305" cy="3233024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792" t="35940" r="17502" b="16734"/>
                    <a:stretch/>
                  </pic:blipFill>
                  <pic:spPr bwMode="auto">
                    <a:xfrm>
                      <a:off x="0" y="0"/>
                      <a:ext cx="5889028" cy="324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0C7" w:rsidRDefault="008B40C7">
      <w:pPr>
        <w:rPr>
          <w:noProof/>
        </w:rPr>
      </w:pPr>
    </w:p>
    <w:p w:rsidR="008E3CCA" w:rsidRDefault="008E3CCA"/>
    <w:p w:rsidR="008E3CCA" w:rsidRDefault="008E3CCA"/>
    <w:p w:rsidR="008E3CCA" w:rsidRDefault="008E3CCA"/>
    <w:sectPr w:rsidR="008E3CCA" w:rsidSect="008514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CCA"/>
    <w:rsid w:val="002A13CE"/>
    <w:rsid w:val="002F3EC0"/>
    <w:rsid w:val="003C6D0D"/>
    <w:rsid w:val="0040443A"/>
    <w:rsid w:val="004A5BF3"/>
    <w:rsid w:val="0058761E"/>
    <w:rsid w:val="005C0C12"/>
    <w:rsid w:val="0065687B"/>
    <w:rsid w:val="008514D6"/>
    <w:rsid w:val="008B40C7"/>
    <w:rsid w:val="008E3CCA"/>
    <w:rsid w:val="00946390"/>
    <w:rsid w:val="009A49DC"/>
    <w:rsid w:val="00CC7703"/>
    <w:rsid w:val="00EF0BA5"/>
    <w:rsid w:val="00F9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6299F"/>
  <w15:chartTrackingRefBased/>
  <w15:docId w15:val="{7A2BF1FB-C7DA-46BB-89E7-8A93984EF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3CC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3CC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4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ramweb.colostate.edu/registrar/Public/Login.aspx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2BC85255.dotm</Template>
  <TotalTime>31</TotalTime>
  <Pages>4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State University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Parker,Val</dc:creator>
  <cp:keywords/>
  <dc:description/>
  <cp:lastModifiedBy>Parker,Val</cp:lastModifiedBy>
  <cp:revision>5</cp:revision>
  <cp:lastPrinted>2014-06-02T20:31:00Z</cp:lastPrinted>
  <dcterms:created xsi:type="dcterms:W3CDTF">2016-10-11T14:55:00Z</dcterms:created>
  <dcterms:modified xsi:type="dcterms:W3CDTF">2016-10-11T15:25:00Z</dcterms:modified>
</cp:coreProperties>
</file>